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56BB4866"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7A7A84">
        <w:rPr>
          <w:rFonts w:ascii="Garamond" w:hAnsi="Garamond"/>
          <w:u w:val="single"/>
        </w:rPr>
        <w:t>8</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5559E3">
        <w:rPr>
          <w:rFonts w:ascii="Garamond" w:hAnsi="Garamond"/>
          <w:b/>
          <w:bCs/>
          <w:u w:val="single"/>
        </w:rPr>
        <w:t>40</w:t>
      </w:r>
      <w:r w:rsidR="00576DCC">
        <w:rPr>
          <w:rFonts w:ascii="Garamond" w:hAnsi="Garamond"/>
          <w:b/>
          <w:bCs/>
          <w:u w:val="single"/>
        </w:rPr>
        <w:t>6</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54027D1E" w:rsidR="00FD03AF" w:rsidRPr="00576DCC" w:rsidRDefault="00576DCC" w:rsidP="006F0373">
      <w:pPr>
        <w:spacing w:after="0"/>
        <w:jc w:val="both"/>
        <w:rPr>
          <w:b/>
          <w:bCs/>
          <w:noProof/>
        </w:rPr>
      </w:pPr>
      <w:r w:rsidRPr="00576DCC">
        <w:rPr>
          <w:b/>
          <w:bCs/>
          <w:noProof/>
        </w:rPr>
        <w:drawing>
          <wp:inline distT="0" distB="0" distL="0" distR="0" wp14:anchorId="7E86D2AB" wp14:editId="41D7AE8F">
            <wp:extent cx="5525271" cy="2172003"/>
            <wp:effectExtent l="0" t="0" r="0" b="0"/>
            <wp:docPr id="825099946"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099946" name="Slika 1" descr="Slika, ki vsebuje besede besedilo, posnetek zaslona, pisava, številka&#10;&#10;Vsebina, ustvarjena z UI, morda ni pravilna."/>
                    <pic:cNvPicPr/>
                  </pic:nvPicPr>
                  <pic:blipFill>
                    <a:blip r:embed="rId13"/>
                    <a:stretch>
                      <a:fillRect/>
                    </a:stretch>
                  </pic:blipFill>
                  <pic:spPr>
                    <a:xfrm>
                      <a:off x="0" y="0"/>
                      <a:ext cx="5525271" cy="2172003"/>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24AE1C10"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559E3">
        <w:rPr>
          <w:rFonts w:ascii="Garamond" w:eastAsia="Times New Roman" w:hAnsi="Garamond"/>
          <w:b/>
          <w:bCs/>
          <w:lang w:eastAsia="sl-SI"/>
        </w:rPr>
        <w:t>40</w:t>
      </w:r>
      <w:r w:rsidR="00576DCC">
        <w:rPr>
          <w:rFonts w:ascii="Garamond" w:eastAsia="Times New Roman" w:hAnsi="Garamond"/>
          <w:b/>
          <w:bCs/>
          <w:lang w:eastAsia="sl-SI"/>
        </w:rPr>
        <w:t>6</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576DCC">
        <w:rPr>
          <w:rFonts w:ascii="Garamond" w:eastAsia="Times New Roman" w:hAnsi="Garamond"/>
          <w:b/>
          <w:bCs/>
          <w:lang w:eastAsia="sl-SI"/>
        </w:rPr>
        <w:t>NEOMICIN</w:t>
      </w:r>
      <w:r w:rsidR="00576FA6">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576DCC">
        <w:rPr>
          <w:rFonts w:ascii="Garamond" w:eastAsia="Times New Roman" w:hAnsi="Garamond"/>
          <w:b/>
          <w:lang w:eastAsia="sl-SI"/>
        </w:rPr>
        <w:t>D06AX04</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7A7A84">
        <w:rPr>
          <w:rFonts w:ascii="Garamond" w:eastAsia="Times New Roman" w:hAnsi="Garamond"/>
          <w:lang w:eastAsia="sl-SI"/>
        </w:rPr>
        <w:t>8</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304878">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846C8A" w14:textId="77777777" w:rsidR="00EE5212" w:rsidRDefault="00EE5212" w:rsidP="00E5569B">
      <w:pPr>
        <w:spacing w:after="0"/>
      </w:pPr>
      <w:r>
        <w:separator/>
      </w:r>
    </w:p>
  </w:endnote>
  <w:endnote w:type="continuationSeparator" w:id="0">
    <w:p w14:paraId="38D28D31" w14:textId="77777777" w:rsidR="00EE5212" w:rsidRDefault="00EE5212"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C039EA" w14:textId="77777777" w:rsidR="00EE5212" w:rsidRDefault="00EE5212" w:rsidP="00E5569B">
      <w:pPr>
        <w:spacing w:after="0"/>
      </w:pPr>
      <w:r>
        <w:separator/>
      </w:r>
    </w:p>
  </w:footnote>
  <w:footnote w:type="continuationSeparator" w:id="0">
    <w:p w14:paraId="1416E7BC" w14:textId="77777777" w:rsidR="00EE5212" w:rsidRDefault="00EE5212"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4BFC"/>
    <w:rsid w:val="00035686"/>
    <w:rsid w:val="00042DE3"/>
    <w:rsid w:val="000477A9"/>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16319"/>
    <w:rsid w:val="001164D0"/>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4E01"/>
    <w:rsid w:val="00435883"/>
    <w:rsid w:val="00443F82"/>
    <w:rsid w:val="004446EE"/>
    <w:rsid w:val="00444FE6"/>
    <w:rsid w:val="00447282"/>
    <w:rsid w:val="004476E5"/>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18DA"/>
    <w:rsid w:val="00552186"/>
    <w:rsid w:val="005559E3"/>
    <w:rsid w:val="00560281"/>
    <w:rsid w:val="00562614"/>
    <w:rsid w:val="005640D3"/>
    <w:rsid w:val="005646B9"/>
    <w:rsid w:val="00564A11"/>
    <w:rsid w:val="005651D3"/>
    <w:rsid w:val="00566540"/>
    <w:rsid w:val="00570CFA"/>
    <w:rsid w:val="005731D4"/>
    <w:rsid w:val="00574FDD"/>
    <w:rsid w:val="005755C8"/>
    <w:rsid w:val="00576DCC"/>
    <w:rsid w:val="00576FA6"/>
    <w:rsid w:val="005770DE"/>
    <w:rsid w:val="005772D1"/>
    <w:rsid w:val="00585873"/>
    <w:rsid w:val="00593ECD"/>
    <w:rsid w:val="00594234"/>
    <w:rsid w:val="0059471E"/>
    <w:rsid w:val="005950BB"/>
    <w:rsid w:val="00597CB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C13DF"/>
    <w:rsid w:val="006C3E30"/>
    <w:rsid w:val="006C4AC1"/>
    <w:rsid w:val="006C5C36"/>
    <w:rsid w:val="006D2581"/>
    <w:rsid w:val="006D3940"/>
    <w:rsid w:val="006D6D75"/>
    <w:rsid w:val="006D796D"/>
    <w:rsid w:val="006E0337"/>
    <w:rsid w:val="006E2463"/>
    <w:rsid w:val="006E2702"/>
    <w:rsid w:val="006E2D59"/>
    <w:rsid w:val="006E322B"/>
    <w:rsid w:val="006E46FB"/>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B09CD"/>
    <w:rsid w:val="008B557F"/>
    <w:rsid w:val="008B5D5B"/>
    <w:rsid w:val="008B659D"/>
    <w:rsid w:val="008B71BA"/>
    <w:rsid w:val="008B71DD"/>
    <w:rsid w:val="008C0B5F"/>
    <w:rsid w:val="008C0C31"/>
    <w:rsid w:val="008C3010"/>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7A0"/>
    <w:rsid w:val="00996C4C"/>
    <w:rsid w:val="009A14D2"/>
    <w:rsid w:val="009A1612"/>
    <w:rsid w:val="009A710F"/>
    <w:rsid w:val="009A7BA3"/>
    <w:rsid w:val="009B1214"/>
    <w:rsid w:val="009B418E"/>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5BF8"/>
    <w:rsid w:val="009F0593"/>
    <w:rsid w:val="009F345E"/>
    <w:rsid w:val="009F3EB1"/>
    <w:rsid w:val="009F49CA"/>
    <w:rsid w:val="009F6E7B"/>
    <w:rsid w:val="009F6EBA"/>
    <w:rsid w:val="009F73F7"/>
    <w:rsid w:val="00A005FE"/>
    <w:rsid w:val="00A00CDC"/>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39"/>
    <w:rsid w:val="00A95949"/>
    <w:rsid w:val="00A96508"/>
    <w:rsid w:val="00A97032"/>
    <w:rsid w:val="00A9797E"/>
    <w:rsid w:val="00A97FA0"/>
    <w:rsid w:val="00AA3965"/>
    <w:rsid w:val="00AA3FA5"/>
    <w:rsid w:val="00AA5234"/>
    <w:rsid w:val="00AA5995"/>
    <w:rsid w:val="00AA6710"/>
    <w:rsid w:val="00AA6A69"/>
    <w:rsid w:val="00AA735F"/>
    <w:rsid w:val="00AB1E49"/>
    <w:rsid w:val="00AB2159"/>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66B7"/>
    <w:rsid w:val="00CD6D4A"/>
    <w:rsid w:val="00CE15E6"/>
    <w:rsid w:val="00CE549C"/>
    <w:rsid w:val="00CE73D1"/>
    <w:rsid w:val="00CF022C"/>
    <w:rsid w:val="00CF2235"/>
    <w:rsid w:val="00CF2B8D"/>
    <w:rsid w:val="00CF55D8"/>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A7AF6"/>
    <w:rsid w:val="00DA7D76"/>
    <w:rsid w:val="00DB0EE6"/>
    <w:rsid w:val="00DB3068"/>
    <w:rsid w:val="00DB6398"/>
    <w:rsid w:val="00DC3D67"/>
    <w:rsid w:val="00DC6A4D"/>
    <w:rsid w:val="00DD4E86"/>
    <w:rsid w:val="00DD68B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2FC6"/>
    <w:rsid w:val="00EA4A77"/>
    <w:rsid w:val="00EA4DBD"/>
    <w:rsid w:val="00EA71AE"/>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4D52"/>
    <w:rsid w:val="00EE5212"/>
    <w:rsid w:val="00EE69F1"/>
    <w:rsid w:val="00EE7FF8"/>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1A82"/>
    <w:rsid w:val="00F43467"/>
    <w:rsid w:val="00F43530"/>
    <w:rsid w:val="00F453C5"/>
    <w:rsid w:val="00F45687"/>
    <w:rsid w:val="00F52F50"/>
    <w:rsid w:val="00F54A6B"/>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315E6"/>
    <w:rsid w:val="00261B92"/>
    <w:rsid w:val="00291755"/>
    <w:rsid w:val="00294C40"/>
    <w:rsid w:val="002A4038"/>
    <w:rsid w:val="002A7DF7"/>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F6B17"/>
    <w:rsid w:val="00605450"/>
    <w:rsid w:val="006054E7"/>
    <w:rsid w:val="00613BB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02ED8"/>
    <w:rsid w:val="00A13D25"/>
    <w:rsid w:val="00A22336"/>
    <w:rsid w:val="00A32030"/>
    <w:rsid w:val="00A40654"/>
    <w:rsid w:val="00A70759"/>
    <w:rsid w:val="00A85F46"/>
    <w:rsid w:val="00A9797E"/>
    <w:rsid w:val="00AA758F"/>
    <w:rsid w:val="00AB2159"/>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B3F45"/>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1424</Words>
  <Characters>8123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2026-01-28T08:36:00Z</cp:lastPrinted>
  <dcterms:created xsi:type="dcterms:W3CDTF">2026-01-28T08:38:00Z</dcterms:created>
  <dcterms:modified xsi:type="dcterms:W3CDTF">2026-01-28T08:38:00Z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